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CF3F70">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192"/>
            </w:tblGrid>
            <w:tr w:rsidR="009D2335">
              <w:trPr>
                <w:trHeight w:val="7920"/>
              </w:trPr>
              <w:tc>
                <w:tcPr>
                  <w:tcW w:w="5000" w:type="pct"/>
                </w:tcPr>
                <w:p w:rsidR="00CF3F70" w:rsidRDefault="00CF3F70" w:rsidP="00CF3F70">
                  <w:pPr>
                    <w:pStyle w:val="Heading1"/>
                  </w:pPr>
                  <w:bookmarkStart w:id="0" w:name="_GoBack"/>
                  <w:bookmarkEnd w:id="0"/>
                  <w:r>
                    <w:t xml:space="preserve">High Five! </w:t>
                  </w:r>
                </w:p>
                <w:p w:rsidR="00CF3F70" w:rsidRDefault="00CF3F70" w:rsidP="00CF3F70">
                  <w:pPr>
                    <w:pStyle w:val="Quote"/>
                  </w:pPr>
                  <w:r w:rsidRPr="00A962AD">
                    <w:rPr>
                      <w:rFonts w:asciiTheme="majorHAnsi" w:eastAsiaTheme="majorEastAsia" w:hAnsiTheme="majorHAnsi" w:cstheme="majorBidi"/>
                      <w:b/>
                      <w:bCs/>
                      <w:i w:val="0"/>
                      <w:iCs w:val="0"/>
                      <w:color w:val="75540F" w:themeColor="accent1" w:themeShade="80"/>
                      <w:sz w:val="28"/>
                      <w:szCs w:val="28"/>
                    </w:rPr>
                    <w:t xml:space="preserve">There are five simple truths that we use to unpack what it means to be HEARTSMART. These five principles help us be smart with our heart, help us love ourselves and others, help us guard our heart and process how we feel. They help us build resilience and active empathy. </w:t>
                  </w:r>
                </w:p>
                <w:p w:rsidR="00CF3F70" w:rsidRDefault="00CF3F70" w:rsidP="00CF3F70">
                  <w:pPr>
                    <w:pStyle w:val="Heading2"/>
                    <w:spacing w:before="0" w:after="0"/>
                    <w:jc w:val="center"/>
                  </w:pPr>
                  <w:r>
                    <w:t>Don’t Forget To Let Love In!</w:t>
                  </w:r>
                </w:p>
                <w:p w:rsidR="00CF3F70" w:rsidRDefault="00CF3F70" w:rsidP="00CF3F70">
                  <w:pPr>
                    <w:spacing w:after="0"/>
                    <w:jc w:val="center"/>
                  </w:pPr>
                  <w:r>
                    <w:t>Learning how important, valued and loved we are.</w:t>
                  </w:r>
                </w:p>
                <w:p w:rsidR="00CF3F70" w:rsidRDefault="00CF3F70" w:rsidP="00CF3F70">
                  <w:pPr>
                    <w:pStyle w:val="Heading2"/>
                    <w:spacing w:before="0" w:after="0"/>
                    <w:jc w:val="center"/>
                  </w:pPr>
                  <w:r>
                    <w:t>Too Much Selfie Isn’t Healthy!</w:t>
                  </w:r>
                </w:p>
                <w:p w:rsidR="00CF3F70" w:rsidRDefault="00CF3F70" w:rsidP="00CF3F70">
                  <w:pPr>
                    <w:spacing w:after="0"/>
                    <w:jc w:val="center"/>
                  </w:pPr>
                  <w:r>
                    <w:t>Exploring the importance of others and how to love them well.</w:t>
                  </w:r>
                </w:p>
                <w:p w:rsidR="00CF3F70" w:rsidRDefault="00CF3F70" w:rsidP="00CF3F70">
                  <w:pPr>
                    <w:pStyle w:val="Heading2"/>
                    <w:spacing w:before="0" w:after="0"/>
                    <w:jc w:val="center"/>
                  </w:pPr>
                  <w:r>
                    <w:t>Don’t Rub It In, Rub It Out!</w:t>
                  </w:r>
                </w:p>
                <w:p w:rsidR="00CF3F70" w:rsidRDefault="00CF3F70" w:rsidP="00CF3F70">
                  <w:pPr>
                    <w:spacing w:after="0"/>
                    <w:jc w:val="center"/>
                  </w:pPr>
                  <w:r>
                    <w:t>Understanding how to process negative emotion and choose and choose forgiveness to restore relationships.</w:t>
                  </w:r>
                </w:p>
                <w:p w:rsidR="00CF3F70" w:rsidRDefault="00CF3F70" w:rsidP="00CF3F70">
                  <w:pPr>
                    <w:pStyle w:val="Heading2"/>
                    <w:spacing w:before="0" w:after="0"/>
                    <w:jc w:val="center"/>
                  </w:pPr>
                  <w:r>
                    <w:t>Fake Is A Mistake!</w:t>
                  </w:r>
                </w:p>
                <w:p w:rsidR="00CF3F70" w:rsidRDefault="00CF3F70" w:rsidP="00CF3F70">
                  <w:pPr>
                    <w:spacing w:after="0"/>
                    <w:jc w:val="center"/>
                  </w:pPr>
                  <w:r>
                    <w:t>Unpacking how to bravely communicate truth and be proud of who we are.</w:t>
                  </w:r>
                </w:p>
                <w:p w:rsidR="00CF3F70" w:rsidRDefault="00CF3F70" w:rsidP="00CF3F70">
                  <w:pPr>
                    <w:pStyle w:val="Heading2"/>
                    <w:spacing w:before="0" w:after="0"/>
                    <w:jc w:val="center"/>
                  </w:pPr>
                  <w:r>
                    <w:t>‘No Way Through,’ Isn’t True!</w:t>
                  </w:r>
                </w:p>
                <w:p w:rsidR="00CF3F70" w:rsidRDefault="00CF3F70" w:rsidP="00CF3F70">
                  <w:pPr>
                    <w:spacing w:after="0"/>
                    <w:jc w:val="center"/>
                  </w:pPr>
                  <w:r>
                    <w:t>Knowing there is a way through every situation, no matter how impossible it may seem.</w:t>
                  </w:r>
                </w:p>
                <w:p w:rsidR="00CF3F70" w:rsidRDefault="00CF3F70" w:rsidP="00CF3F70">
                  <w:pPr>
                    <w:jc w:val="center"/>
                  </w:pPr>
                  <w:r>
                    <w:rPr>
                      <w:noProof/>
                      <w:lang w:val="en-GB" w:eastAsia="en-GB"/>
                    </w:rPr>
                    <w:drawing>
                      <wp:anchor distT="0" distB="0" distL="114300" distR="114300" simplePos="0" relativeHeight="251676672" behindDoc="0" locked="0" layoutInCell="1" allowOverlap="1" wp14:anchorId="65B3C27C" wp14:editId="3C3909C8">
                        <wp:simplePos x="0" y="0"/>
                        <wp:positionH relativeFrom="margin">
                          <wp:posOffset>3141345</wp:posOffset>
                        </wp:positionH>
                        <wp:positionV relativeFrom="margin">
                          <wp:posOffset>5669915</wp:posOffset>
                        </wp:positionV>
                        <wp:extent cx="660400" cy="91694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0400"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0528" behindDoc="0" locked="0" layoutInCell="1" allowOverlap="1">
                        <wp:simplePos x="0" y="0"/>
                        <wp:positionH relativeFrom="margin">
                          <wp:posOffset>100743</wp:posOffset>
                        </wp:positionH>
                        <wp:positionV relativeFrom="margin">
                          <wp:posOffset>5644990</wp:posOffset>
                        </wp:positionV>
                        <wp:extent cx="649605" cy="958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9605" cy="9588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9504" behindDoc="0" locked="0" layoutInCell="1" allowOverlap="1" wp14:anchorId="6F7E3F2A" wp14:editId="594A2325">
                        <wp:simplePos x="0" y="0"/>
                        <wp:positionH relativeFrom="margin">
                          <wp:posOffset>872360</wp:posOffset>
                        </wp:positionH>
                        <wp:positionV relativeFrom="margin">
                          <wp:posOffset>5656007</wp:posOffset>
                        </wp:positionV>
                        <wp:extent cx="638810" cy="94234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8810" cy="9423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2576" behindDoc="0" locked="0" layoutInCell="1" allowOverlap="1" wp14:anchorId="53371D9F" wp14:editId="04782EBD">
                        <wp:simplePos x="0" y="0"/>
                        <wp:positionH relativeFrom="margin">
                          <wp:posOffset>1587783</wp:posOffset>
                        </wp:positionH>
                        <wp:positionV relativeFrom="margin">
                          <wp:posOffset>5656580</wp:posOffset>
                        </wp:positionV>
                        <wp:extent cx="633730" cy="9359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3730" cy="9359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4624" behindDoc="0" locked="0" layoutInCell="1" allowOverlap="1" wp14:anchorId="33AAE17A" wp14:editId="3D98D0D9">
                        <wp:simplePos x="0" y="0"/>
                        <wp:positionH relativeFrom="margin">
                          <wp:posOffset>2369690</wp:posOffset>
                        </wp:positionH>
                        <wp:positionV relativeFrom="margin">
                          <wp:posOffset>5644515</wp:posOffset>
                        </wp:positionV>
                        <wp:extent cx="638810" cy="944245"/>
                        <wp:effectExtent l="0" t="0" r="889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8810" cy="944245"/>
                                </a:xfrm>
                                <a:prstGeom prst="rect">
                                  <a:avLst/>
                                </a:prstGeom>
                              </pic:spPr>
                            </pic:pic>
                          </a:graphicData>
                        </a:graphic>
                        <wp14:sizeRelH relativeFrom="margin">
                          <wp14:pctWidth>0</wp14:pctWidth>
                        </wp14:sizeRelH>
                        <wp14:sizeRelV relativeFrom="margin">
                          <wp14:pctHeight>0</wp14:pctHeight>
                        </wp14:sizeRelV>
                      </wp:anchor>
                    </w:drawing>
                  </w:r>
                </w:p>
                <w:p w:rsidR="009D2335" w:rsidRDefault="009D2335" w:rsidP="00CA43BE">
                  <w:pPr>
                    <w:pStyle w:val="ContactInfo"/>
                  </w:pPr>
                </w:p>
              </w:tc>
            </w:tr>
            <w:tr w:rsidR="009D2335">
              <w:trPr>
                <w:trHeight w:val="2232"/>
              </w:trPr>
              <w:tc>
                <w:tcPr>
                  <w:tcW w:w="5000" w:type="pct"/>
                  <w:vAlign w:val="bottom"/>
                </w:tcPr>
                <w:p w:rsidR="009D2335" w:rsidRDefault="009D2335">
                  <w:pPr>
                    <w:pStyle w:val="NoSpacing"/>
                  </w:pPr>
                </w:p>
              </w:tc>
            </w:tr>
          </w:tbl>
          <w:p w:rsidR="009D2335" w:rsidRDefault="009D2335">
            <w:pPr>
              <w:pStyle w:val="NoSpacing"/>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2"/>
            </w:tblGrid>
            <w:tr w:rsidR="009D2335">
              <w:trPr>
                <w:trHeight w:val="4363"/>
              </w:trPr>
              <w:tc>
                <w:tcPr>
                  <w:tcW w:w="5000" w:type="pct"/>
                  <w:vAlign w:val="bottom"/>
                </w:tcPr>
                <w:p w:rsidR="009D2335" w:rsidRDefault="00CA43BE" w:rsidP="00CA43BE">
                  <w:pPr>
                    <w:pStyle w:val="Title"/>
                    <w:jc w:val="center"/>
                  </w:pPr>
                  <w:r>
                    <w:t>HeartSmart</w:t>
                  </w:r>
                </w:p>
                <w:p w:rsidR="00CA43BE" w:rsidRDefault="00CA43BE" w:rsidP="00CA43BE">
                  <w:pPr>
                    <w:pStyle w:val="Title"/>
                    <w:jc w:val="center"/>
                  </w:pPr>
                  <w:r w:rsidRPr="00CA43BE">
                    <w:rPr>
                      <w:noProof/>
                      <w:lang w:val="en-GB" w:eastAsia="en-GB"/>
                    </w:rPr>
                    <w:drawing>
                      <wp:anchor distT="0" distB="0" distL="114300" distR="114300" simplePos="0" relativeHeight="251667456" behindDoc="0" locked="0" layoutInCell="1" allowOverlap="1">
                        <wp:simplePos x="6428096" y="1897039"/>
                        <wp:positionH relativeFrom="margin">
                          <wp:posOffset>772160</wp:posOffset>
                        </wp:positionH>
                        <wp:positionV relativeFrom="margin">
                          <wp:posOffset>749935</wp:posOffset>
                        </wp:positionV>
                        <wp:extent cx="2292350" cy="4605655"/>
                        <wp:effectExtent l="0" t="0" r="0" b="4445"/>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H="1">
                                  <a:off x="0" y="0"/>
                                  <a:ext cx="2292350" cy="4605655"/>
                                </a:xfrm>
                                <a:prstGeom prst="rect">
                                  <a:avLst/>
                                </a:prstGeom>
                              </pic:spPr>
                            </pic:pic>
                          </a:graphicData>
                        </a:graphic>
                        <wp14:sizeRelH relativeFrom="margin">
                          <wp14:pctWidth>0</wp14:pctWidth>
                        </wp14:sizeRelH>
                        <wp14:sizeRelV relativeFrom="margin">
                          <wp14:pctHeight>0</wp14:pctHeight>
                        </wp14:sizeRelV>
                      </wp:anchor>
                    </w:drawing>
                  </w:r>
                </w:p>
                <w:p w:rsidR="00CA43BE" w:rsidRDefault="00CA43BE" w:rsidP="00CA43BE">
                  <w:pPr>
                    <w:pStyle w:val="Title"/>
                    <w:jc w:val="center"/>
                  </w:pPr>
                </w:p>
                <w:p w:rsidR="00CA43BE" w:rsidRDefault="00CA43BE" w:rsidP="00CA43BE">
                  <w:pPr>
                    <w:pStyle w:val="Title"/>
                    <w:jc w:val="cente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F3F70" w:rsidRDefault="00CF3F70" w:rsidP="00CA43BE">
                  <w:pPr>
                    <w:pStyle w:val="Title"/>
                    <w:jc w:val="center"/>
                    <w:rPr>
                      <w:i/>
                      <w:sz w:val="52"/>
                    </w:rPr>
                  </w:pPr>
                </w:p>
                <w:p w:rsidR="00CA43BE" w:rsidRPr="00CA43BE" w:rsidRDefault="00CF3F70" w:rsidP="00CA43BE">
                  <w:pPr>
                    <w:pStyle w:val="Title"/>
                    <w:jc w:val="center"/>
                    <w:rPr>
                      <w:i/>
                    </w:rPr>
                  </w:pPr>
                  <w:r>
                    <w:rPr>
                      <w:i/>
                      <w:sz w:val="52"/>
                    </w:rPr>
                    <w:t>St Mary’s C of E Junior School</w:t>
                  </w:r>
                </w:p>
              </w:tc>
            </w:tr>
            <w:tr w:rsidR="009D2335">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tc>
                      <w:tcPr>
                        <w:tcW w:w="0" w:type="auto"/>
                      </w:tcPr>
                      <w:p w:rsidR="009D2335" w:rsidRDefault="009D2335" w:rsidP="00CA43BE">
                        <w:pPr>
                          <w:pStyle w:val="Photo"/>
                        </w:pPr>
                      </w:p>
                    </w:tc>
                  </w:tr>
                </w:tbl>
                <w:p w:rsidR="009D2335" w:rsidRDefault="009D2335" w:rsidP="00CA43BE">
                  <w:pPr>
                    <w:pStyle w:val="NoSpacing"/>
                    <w:jc w:val="center"/>
                  </w:pPr>
                </w:p>
              </w:tc>
            </w:tr>
            <w:tr w:rsidR="009D2335">
              <w:trPr>
                <w:trHeight w:val="1800"/>
              </w:trPr>
              <w:tc>
                <w:tcPr>
                  <w:tcW w:w="5000" w:type="pct"/>
                </w:tcPr>
                <w:p w:rsidR="009D2335" w:rsidRDefault="00CB6EF2" w:rsidP="00CA43BE">
                  <w:pPr>
                    <w:pStyle w:val="Organization"/>
                    <w:jc w:val="center"/>
                  </w:pPr>
                  <w:sdt>
                    <w:sdtPr>
                      <w:alias w:val="Company Name"/>
                      <w:tag w:val=""/>
                      <w:id w:val="703292134"/>
                      <w:placeholder>
                        <w:docPart w:val="BB38C9B4B6DF429A96E480A2420827A0"/>
                      </w:placeholder>
                      <w:showingPlcHdr/>
                      <w:dataBinding w:prefixMappings="xmlns:ns0='http://schemas.openxmlformats.org/officeDocument/2006/extended-properties' " w:xpath="/ns0:Properties[1]/ns0:Company[1]" w:storeItemID="{6668398D-A668-4E3E-A5EB-62B293D839F1}"/>
                      <w15:appearance w15:val="hidden"/>
                      <w:text/>
                    </w:sdtPr>
                    <w:sdtEndPr/>
                    <w:sdtContent>
                      <w:r w:rsidR="0057522A">
                        <w:t>[Company Name]</w:t>
                      </w:r>
                    </w:sdtContent>
                  </w:sdt>
                </w:p>
                <w:sdt>
                  <w:sdtPr>
                    <w:id w:val="-1219047643"/>
                    <w:placeholder>
                      <w:docPart w:val="0153A034BEDD435F95AF9AB4A5F614C7"/>
                    </w:placeholder>
                    <w:temporary/>
                    <w:showingPlcHdr/>
                    <w15:appearance w15:val="hidden"/>
                    <w:text/>
                  </w:sdtPr>
                  <w:sdtEndPr/>
                  <w:sdtContent>
                    <w:p w:rsidR="009D2335" w:rsidRDefault="0057522A" w:rsidP="00CA43BE">
                      <w:pPr>
                        <w:pStyle w:val="Subtitle"/>
                        <w:jc w:val="center"/>
                      </w:pPr>
                      <w:r>
                        <w:t>[Subtitle]</w:t>
                      </w:r>
                    </w:p>
                  </w:sdtContent>
                </w:sdt>
              </w:tc>
            </w:tr>
          </w:tbl>
          <w:p w:rsidR="009D2335" w:rsidRDefault="009D2335" w:rsidP="00CA43BE">
            <w:pPr>
              <w:pStyle w:val="NoSpacing"/>
              <w:jc w:val="center"/>
            </w:pP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rsidTr="00960CCE">
        <w:trPr>
          <w:trHeight w:hRule="exact" w:val="9929"/>
        </w:trPr>
        <w:tc>
          <w:tcPr>
            <w:tcW w:w="6192" w:type="dxa"/>
          </w:tcPr>
          <w:p w:rsidR="009D2335" w:rsidRDefault="00905ED7" w:rsidP="00905ED7">
            <w:pPr>
              <w:pStyle w:val="Heading1"/>
              <w:jc w:val="center"/>
            </w:pPr>
            <w:r>
              <w:lastRenderedPageBreak/>
              <w:t>Why HeartSmart at St Mary’s?</w:t>
            </w:r>
          </w:p>
          <w:p w:rsidR="00960CCE" w:rsidRDefault="00960CCE">
            <w:pPr>
              <w:spacing w:after="200" w:line="264" w:lineRule="auto"/>
            </w:pPr>
            <w:r w:rsidRPr="00960CCE">
              <w:t>Our core Christian Value is Love. In our school this is described in terms of being One Family, where each member is encouraged to love and respect themselves, others, God and his world. The value of ‘love’ underpins everything we do at our school.</w:t>
            </w:r>
          </w:p>
          <w:p w:rsidR="00960CCE" w:rsidRDefault="00960CCE" w:rsidP="00960CCE">
            <w:pPr>
              <w:pStyle w:val="Quote"/>
              <w:spacing w:before="0" w:after="0"/>
              <w:ind w:left="289" w:right="289"/>
              <w:jc w:val="center"/>
            </w:pPr>
            <w:r>
              <w:t>Love is what holds everything together in perfect unity.</w:t>
            </w:r>
          </w:p>
          <w:p w:rsidR="00960CCE" w:rsidRPr="00960CCE" w:rsidRDefault="00960CCE" w:rsidP="00960CCE">
            <w:pPr>
              <w:pStyle w:val="Quote"/>
              <w:spacing w:before="0" w:after="0" w:line="360" w:lineRule="auto"/>
              <w:ind w:left="289" w:right="289"/>
              <w:jc w:val="center"/>
              <w:rPr>
                <w:sz w:val="28"/>
              </w:rPr>
            </w:pPr>
            <w:r w:rsidRPr="00960CCE">
              <w:rPr>
                <w:sz w:val="28"/>
              </w:rPr>
              <w:t>Colossians 3:14</w:t>
            </w:r>
          </w:p>
          <w:p w:rsidR="00960CCE" w:rsidRDefault="00960CCE" w:rsidP="00960CCE">
            <w:pPr>
              <w:pStyle w:val="Quote"/>
              <w:spacing w:before="0" w:after="0" w:line="240" w:lineRule="auto"/>
              <w:ind w:left="289" w:right="289"/>
              <w:jc w:val="center"/>
            </w:pPr>
            <w:r>
              <w:t>Love your neighbour as yourself.</w:t>
            </w:r>
          </w:p>
          <w:p w:rsidR="00960CCE" w:rsidRPr="00960CCE" w:rsidRDefault="00960CCE" w:rsidP="00960CCE">
            <w:pPr>
              <w:pStyle w:val="Quote"/>
              <w:spacing w:before="0" w:after="0" w:line="240" w:lineRule="auto"/>
              <w:ind w:left="289" w:right="289"/>
              <w:jc w:val="center"/>
              <w:rPr>
                <w:sz w:val="28"/>
              </w:rPr>
            </w:pPr>
            <w:r w:rsidRPr="00960CCE">
              <w:rPr>
                <w:sz w:val="28"/>
              </w:rPr>
              <w:t>Matthew 22:38</w:t>
            </w:r>
          </w:p>
          <w:p w:rsidR="00960CCE" w:rsidRDefault="00960CCE" w:rsidP="00960CCE">
            <w:r>
              <w:t xml:space="preserve">Heartsmart is an exciting programme which connects all of our school values, RE, PSHE and wellbeing. </w:t>
            </w:r>
          </w:p>
          <w:p w:rsidR="00960CCE" w:rsidRDefault="00960CCE" w:rsidP="00960CCE">
            <w:r>
              <w:t xml:space="preserve">For a person to develop character two main ingredients are required; love and challenge. </w:t>
            </w:r>
          </w:p>
          <w:p w:rsidR="00960CCE" w:rsidRDefault="00960CCE" w:rsidP="00960CCE">
            <w:r>
              <w:t xml:space="preserve">Challenge – If a person is not challenged, they will not be willing to step out of their comfort zone and their mind-set will be fixed. </w:t>
            </w:r>
          </w:p>
          <w:p w:rsidR="00960CCE" w:rsidRDefault="00960CCE" w:rsidP="00960CCE">
            <w:r>
              <w:t xml:space="preserve">Love - </w:t>
            </w:r>
            <w:r w:rsidRPr="004C66C4">
              <w:t>You’re important, you matter, you’re one in a million and above all you’re loved. These are messages that the children have been learning to embed in their minds and others as we all need to hear, believe and remember – because sometimes we forget.</w:t>
            </w:r>
          </w:p>
          <w:p w:rsidR="00960CCE" w:rsidRDefault="00960CCE" w:rsidP="00960CCE">
            <w:r>
              <w:t xml:space="preserve">Heartsmart believes that creating a healthy culture involves having these two in balance and it provides the optimum environment for hearts to grow well. </w:t>
            </w:r>
          </w:p>
          <w:p w:rsidR="009D2335" w:rsidRDefault="0057522A">
            <w:pPr>
              <w:pStyle w:val="Heading2"/>
            </w:pPr>
            <w:r>
              <w:t>Make It Picture Perfect</w:t>
            </w:r>
          </w:p>
          <w:p w:rsidR="009D2335" w:rsidRDefault="0057522A">
            <w:r>
              <w:t>To replace any photo with your own, just right-click it and then click Change Picture.</w:t>
            </w:r>
          </w:p>
          <w:p w:rsidR="009D2335" w:rsidRDefault="0057522A">
            <w:r>
              <w:t>If your photo is not a flawless fit for the space, you can crop it to fit in almost no time. Just select the picture and then, on the Picture Tools Format tab, click Crop.</w:t>
            </w:r>
          </w:p>
        </w:tc>
        <w:tc>
          <w:tcPr>
            <w:tcW w:w="864" w:type="dxa"/>
          </w:tcPr>
          <w:p w:rsidR="009D2335" w:rsidRDefault="009D2335">
            <w:pPr>
              <w:pStyle w:val="NoSpacing"/>
            </w:pPr>
          </w:p>
        </w:tc>
        <w:tc>
          <w:tcPr>
            <w:tcW w:w="864" w:type="dxa"/>
          </w:tcPr>
          <w:p w:rsidR="009D2335" w:rsidRDefault="00A962AD">
            <w:pPr>
              <w:pStyle w:val="NoSpacing"/>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429903</wp:posOffset>
                      </wp:positionH>
                      <wp:positionV relativeFrom="paragraph">
                        <wp:posOffset>5978402</wp:posOffset>
                      </wp:positionV>
                      <wp:extent cx="4094329" cy="27295"/>
                      <wp:effectExtent l="0" t="0" r="20955" b="30480"/>
                      <wp:wrapNone/>
                      <wp:docPr id="5" name="Straight Connector 5"/>
                      <wp:cNvGraphicFramePr/>
                      <a:graphic xmlns:a="http://schemas.openxmlformats.org/drawingml/2006/main">
                        <a:graphicData uri="http://schemas.microsoft.com/office/word/2010/wordprocessingShape">
                          <wps:wsp>
                            <wps:cNvCnPr/>
                            <wps:spPr>
                              <a:xfrm>
                                <a:off x="0" y="0"/>
                                <a:ext cx="4094329" cy="27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D4608A"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5pt,470.75pt" to="356.25pt,4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" strokecolor="#e3a625 [3204]" strokeweight=".5pt">
                      <v:stroke joinstyle="miter"/>
                    </v:line>
                  </w:pict>
                </mc:Fallback>
              </mc:AlternateContent>
            </w:r>
          </w:p>
        </w:tc>
        <w:tc>
          <w:tcPr>
            <w:tcW w:w="6192" w:type="dxa"/>
          </w:tcPr>
          <w:p w:rsidR="009D2335" w:rsidRDefault="00A962AD">
            <w:pPr>
              <w:pStyle w:val="Heading1"/>
            </w:pPr>
            <w:r>
              <w:t>What is HeartSmart?</w:t>
            </w:r>
          </w:p>
          <w:p w:rsidR="00A962AD" w:rsidRDefault="00A962AD" w:rsidP="00A962AD">
            <w:pPr>
              <w:spacing w:after="200" w:line="264" w:lineRule="auto"/>
            </w:pPr>
            <w:r>
              <w:t>HeartSmart is a new approach that primary schools use to build character, emotional health and resilience in children.</w:t>
            </w:r>
          </w:p>
          <w:p w:rsidR="00A962AD" w:rsidRDefault="00A962AD" w:rsidP="00A962AD">
            <w:pPr>
              <w:spacing w:after="200" w:line="264" w:lineRule="auto"/>
            </w:pPr>
            <w:r>
              <w:rPr>
                <w:noProof/>
                <w:lang w:val="en-GB" w:eastAsia="en-GB"/>
              </w:rPr>
              <w:drawing>
                <wp:anchor distT="0" distB="0" distL="114300" distR="114300" simplePos="0" relativeHeight="251658240" behindDoc="0" locked="0" layoutInCell="1" allowOverlap="1">
                  <wp:simplePos x="0" y="0"/>
                  <wp:positionH relativeFrom="margin">
                    <wp:posOffset>253485</wp:posOffset>
                  </wp:positionH>
                  <wp:positionV relativeFrom="margin">
                    <wp:posOffset>1910478</wp:posOffset>
                  </wp:positionV>
                  <wp:extent cx="3152633" cy="242871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492" t="15669" r="9479" b="8934"/>
                          <a:stretch/>
                        </pic:blipFill>
                        <pic:spPr bwMode="auto">
                          <a:xfrm>
                            <a:off x="0" y="0"/>
                            <a:ext cx="3152633" cy="2428712"/>
                          </a:xfrm>
                          <a:prstGeom prst="rect">
                            <a:avLst/>
                          </a:prstGeom>
                          <a:ln>
                            <a:noFill/>
                          </a:ln>
                          <a:extLst>
                            <a:ext uri="{53640926-AAD7-44D8-BBD7-CCE9431645EC}">
                              <a14:shadowObscured xmlns:a14="http://schemas.microsoft.com/office/drawing/2010/main"/>
                            </a:ext>
                          </a:extLst>
                        </pic:spPr>
                      </pic:pic>
                    </a:graphicData>
                  </a:graphic>
                </wp:anchor>
              </w:drawing>
            </w:r>
            <w:r>
              <w:t>It is a creative way of enabling children to adopt a growth mindset whilst maintaining a healthy emotional epicentre. At its core, HeartSmart is about loving and accepting ourselves as well as loving and responding well to others.</w:t>
            </w:r>
          </w:p>
          <w:p w:rsidR="00A962AD" w:rsidRDefault="00A962AD" w:rsidP="00A962AD">
            <w:pPr>
              <w:pStyle w:val="Heading2"/>
              <w:rPr>
                <w:noProof/>
                <w:lang w:eastAsia="en-GB"/>
              </w:rPr>
            </w:pPr>
          </w:p>
          <w:p w:rsidR="00A962AD" w:rsidRDefault="00A962AD" w:rsidP="00A962AD">
            <w:pPr>
              <w:pStyle w:val="Heading2"/>
              <w:rPr>
                <w:noProof/>
                <w:lang w:eastAsia="en-GB"/>
              </w:rPr>
            </w:pPr>
          </w:p>
          <w:p w:rsidR="00A962AD" w:rsidRDefault="00A962AD" w:rsidP="00A962AD">
            <w:pPr>
              <w:pStyle w:val="Heading2"/>
            </w:pPr>
          </w:p>
          <w:p w:rsidR="00A962AD" w:rsidRPr="00A962AD" w:rsidRDefault="00A962AD" w:rsidP="00A962AD"/>
          <w:p w:rsidR="00A962AD" w:rsidRDefault="00A962AD">
            <w:pPr>
              <w:rPr>
                <w:i/>
                <w:iCs/>
                <w:color w:val="404040" w:themeColor="text1" w:themeTint="BF"/>
                <w:sz w:val="34"/>
                <w:szCs w:val="34"/>
              </w:rPr>
            </w:pPr>
          </w:p>
          <w:p w:rsidR="00A962AD" w:rsidRDefault="00A962AD">
            <w:pPr>
              <w:rPr>
                <w:i/>
                <w:iCs/>
                <w:color w:val="404040" w:themeColor="text1" w:themeTint="BF"/>
                <w:sz w:val="34"/>
                <w:szCs w:val="34"/>
              </w:rPr>
            </w:pPr>
          </w:p>
          <w:p w:rsidR="00A962AD" w:rsidRDefault="00A962AD">
            <w:pPr>
              <w:rPr>
                <w:i/>
                <w:iCs/>
                <w:color w:val="404040" w:themeColor="text1" w:themeTint="BF"/>
                <w:sz w:val="34"/>
                <w:szCs w:val="34"/>
              </w:rPr>
            </w:pPr>
            <w:r>
              <w:rPr>
                <w:i/>
                <w:iCs/>
                <w:noProof/>
                <w:color w:val="404040" w:themeColor="text1" w:themeTint="BF"/>
                <w:sz w:val="34"/>
                <w:szCs w:val="34"/>
                <w:lang w:val="en-GB" w:eastAsia="en-GB"/>
              </w:rPr>
              <mc:AlternateContent>
                <mc:Choice Requires="wps">
                  <w:drawing>
                    <wp:anchor distT="0" distB="0" distL="114300" distR="114300" simplePos="0" relativeHeight="251659264" behindDoc="0" locked="0" layoutInCell="1" allowOverlap="1">
                      <wp:simplePos x="0" y="0"/>
                      <wp:positionH relativeFrom="column">
                        <wp:posOffset>-91439</wp:posOffset>
                      </wp:positionH>
                      <wp:positionV relativeFrom="paragraph">
                        <wp:posOffset>340464</wp:posOffset>
                      </wp:positionV>
                      <wp:extent cx="4134750" cy="0"/>
                      <wp:effectExtent l="0" t="0" r="37465" b="19050"/>
                      <wp:wrapNone/>
                      <wp:docPr id="4" name="Straight Connector 4"/>
                      <wp:cNvGraphicFramePr/>
                      <a:graphic xmlns:a="http://schemas.openxmlformats.org/drawingml/2006/main">
                        <a:graphicData uri="http://schemas.microsoft.com/office/word/2010/wordprocessingShape">
                          <wps:wsp>
                            <wps:cNvCnPr/>
                            <wps:spPr>
                              <a:xfrm flipV="1">
                                <a:off x="0" y="0"/>
                                <a:ext cx="4134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AEE1D"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6.8pt" to="318.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" strokecolor="#e3a625 [3204]" strokeweight=".5pt">
                      <v:stroke joinstyle="miter"/>
                    </v:line>
                  </w:pict>
                </mc:Fallback>
              </mc:AlternateContent>
            </w:r>
          </w:p>
          <w:p w:rsidR="009D2335" w:rsidRDefault="00A962AD">
            <w:r w:rsidRPr="00A962AD">
              <w:rPr>
                <w:i/>
                <w:iCs/>
                <w:color w:val="404040" w:themeColor="text1" w:themeTint="BF"/>
                <w:sz w:val="34"/>
                <w:szCs w:val="34"/>
              </w:rPr>
              <w:t>Boris, HeartSmart’s very own purpose-built Robot, provides a fun, interactive and dynamic way for children to explore their hearts, the very thing that makes them unique.</w:t>
            </w:r>
          </w:p>
        </w:tc>
      </w:tr>
      <w:tr w:rsidR="009D2335">
        <w:trPr>
          <w:trHeight w:hRule="exact" w:val="504"/>
        </w:trPr>
        <w:tc>
          <w:tcPr>
            <w:tcW w:w="6192" w:type="dxa"/>
            <w:vAlign w:val="bottom"/>
          </w:tcPr>
          <w:p w:rsidR="009D2335" w:rsidRDefault="009D2335">
            <w:pPr>
              <w:pStyle w:val="NoSpacing"/>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9D2335">
            <w:pPr>
              <w:pStyle w:val="NoSpacing"/>
              <w:jc w:val="right"/>
              <w:rPr>
                <w:rStyle w:val="PageNumber"/>
              </w:rPr>
            </w:pPr>
          </w:p>
        </w:tc>
      </w:tr>
      <w:tr w:rsidR="00CF3F70" w:rsidTr="00F1287B">
        <w:trPr>
          <w:trHeight w:hRule="exact" w:val="305"/>
        </w:trPr>
        <w:tc>
          <w:tcPr>
            <w:tcW w:w="6192" w:type="dxa"/>
            <w:vAlign w:val="bottom"/>
          </w:tcPr>
          <w:p w:rsidR="00CF3F70" w:rsidRDefault="00CF3F70" w:rsidP="00CF3F70">
            <w:pPr>
              <w:rPr>
                <w:rStyle w:val="PageNumber"/>
              </w:rPr>
            </w:pPr>
          </w:p>
        </w:tc>
        <w:tc>
          <w:tcPr>
            <w:tcW w:w="864" w:type="dxa"/>
            <w:vAlign w:val="bottom"/>
          </w:tcPr>
          <w:p w:rsidR="00CF3F70" w:rsidRDefault="00CF3F70">
            <w:pPr>
              <w:pStyle w:val="NoSpacing"/>
            </w:pPr>
          </w:p>
        </w:tc>
        <w:tc>
          <w:tcPr>
            <w:tcW w:w="864" w:type="dxa"/>
            <w:vAlign w:val="bottom"/>
          </w:tcPr>
          <w:p w:rsidR="00CF3F70" w:rsidRDefault="00CF3F70">
            <w:pPr>
              <w:pStyle w:val="NoSpacing"/>
            </w:pPr>
          </w:p>
        </w:tc>
        <w:tc>
          <w:tcPr>
            <w:tcW w:w="6192" w:type="dxa"/>
            <w:vAlign w:val="bottom"/>
          </w:tcPr>
          <w:p w:rsidR="00CF3F70" w:rsidRDefault="00CF3F70">
            <w:pPr>
              <w:pStyle w:val="NoSpacing"/>
              <w:jc w:val="right"/>
              <w:rPr>
                <w:rStyle w:val="PageNumber"/>
              </w:rPr>
            </w:pPr>
          </w:p>
        </w:tc>
      </w:tr>
      <w:tr w:rsidR="009D2335" w:rsidTr="00CF3F70">
        <w:trPr>
          <w:trHeight w:hRule="exact" w:val="89"/>
        </w:trPr>
        <w:tc>
          <w:tcPr>
            <w:tcW w:w="6192" w:type="dxa"/>
            <w:vAlign w:val="bottom"/>
          </w:tcPr>
          <w:p w:rsidR="009D2335" w:rsidRDefault="009D2335" w:rsidP="00CF3F70">
            <w:pPr>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9D2335">
            <w:pPr>
              <w:pStyle w:val="NoSpacing"/>
              <w:jc w:val="right"/>
              <w:rPr>
                <w:rStyle w:val="PageNumber"/>
              </w:rPr>
            </w:pPr>
          </w:p>
        </w:tc>
      </w:tr>
    </w:tbl>
    <w:p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F70" w:rsidRDefault="00CF3F70" w:rsidP="00CF3F70">
      <w:pPr>
        <w:spacing w:after="0" w:line="240" w:lineRule="auto"/>
      </w:pPr>
      <w:r>
        <w:separator/>
      </w:r>
    </w:p>
  </w:endnote>
  <w:endnote w:type="continuationSeparator" w:id="0">
    <w:p w:rsidR="00CF3F70" w:rsidRDefault="00CF3F70" w:rsidP="00CF3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F70" w:rsidRDefault="00CF3F70" w:rsidP="00CF3F70">
      <w:pPr>
        <w:spacing w:after="0" w:line="240" w:lineRule="auto"/>
      </w:pPr>
      <w:r>
        <w:separator/>
      </w:r>
    </w:p>
  </w:footnote>
  <w:footnote w:type="continuationSeparator" w:id="0">
    <w:p w:rsidR="00CF3F70" w:rsidRDefault="00CF3F70" w:rsidP="00CF3F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295E3D89"/>
    <w:multiLevelType w:val="hybridMultilevel"/>
    <w:tmpl w:val="8BB29AD8"/>
    <w:lvl w:ilvl="0" w:tplc="9EA8330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2AD"/>
    <w:rsid w:val="00363198"/>
    <w:rsid w:val="0057522A"/>
    <w:rsid w:val="00656DB0"/>
    <w:rsid w:val="007117AC"/>
    <w:rsid w:val="00905ED7"/>
    <w:rsid w:val="00960CCE"/>
    <w:rsid w:val="009D2335"/>
    <w:rsid w:val="00A962AD"/>
    <w:rsid w:val="00CA43BE"/>
    <w:rsid w:val="00CB6EF2"/>
    <w:rsid w:val="00CF3F70"/>
    <w:rsid w:val="00E679D0"/>
    <w:rsid w:val="00F12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24091294-4B79-4D98-86FB-1DD95D88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qFormat/>
    <w:rsid w:val="00F1287B"/>
    <w:pPr>
      <w:spacing w:line="259" w:lineRule="auto"/>
      <w:ind w:left="720"/>
      <w:contextualSpacing/>
    </w:pPr>
    <w:rPr>
      <w:rFonts w:eastAsiaTheme="minorHAnsi"/>
      <w:color w:val="auto"/>
      <w:sz w:val="22"/>
      <w:szCs w:val="22"/>
      <w:lang w:val="en-GB" w:eastAsia="en-US"/>
    </w:rPr>
  </w:style>
  <w:style w:type="paragraph" w:styleId="BalloonText">
    <w:name w:val="Balloon Text"/>
    <w:basedOn w:val="Normal"/>
    <w:link w:val="BalloonTextChar"/>
    <w:uiPriority w:val="99"/>
    <w:semiHidden/>
    <w:unhideWhenUsed/>
    <w:rsid w:val="00CF3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F70"/>
    <w:rPr>
      <w:rFonts w:ascii="Segoe UI" w:hAnsi="Segoe UI" w:cs="Segoe UI"/>
      <w:sz w:val="18"/>
      <w:szCs w:val="18"/>
    </w:rPr>
  </w:style>
  <w:style w:type="paragraph" w:styleId="Header">
    <w:name w:val="header"/>
    <w:basedOn w:val="Normal"/>
    <w:link w:val="HeaderChar"/>
    <w:uiPriority w:val="99"/>
    <w:unhideWhenUsed/>
    <w:rsid w:val="00CF3F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F70"/>
  </w:style>
  <w:style w:type="paragraph" w:styleId="Footer">
    <w:name w:val="footer"/>
    <w:basedOn w:val="Normal"/>
    <w:link w:val="FooterChar"/>
    <w:uiPriority w:val="99"/>
    <w:unhideWhenUsed/>
    <w:rsid w:val="00CF3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ckett\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B38C9B4B6DF429A96E480A2420827A0"/>
        <w:category>
          <w:name w:val="General"/>
          <w:gallery w:val="placeholder"/>
        </w:category>
        <w:types>
          <w:type w:val="bbPlcHdr"/>
        </w:types>
        <w:behaviors>
          <w:behavior w:val="content"/>
        </w:behaviors>
        <w:guid w:val="{08AC81A5-45ED-4166-8B16-259BF199175D}"/>
      </w:docPartPr>
      <w:docPartBody>
        <w:p w:rsidR="00697B3C" w:rsidRDefault="00710753">
          <w:pPr>
            <w:pStyle w:val="BB38C9B4B6DF429A96E480A2420827A0"/>
          </w:pPr>
          <w:r>
            <w:t>[Company Name]</w:t>
          </w:r>
        </w:p>
      </w:docPartBody>
    </w:docPart>
    <w:docPart>
      <w:docPartPr>
        <w:name w:val="0153A034BEDD435F95AF9AB4A5F614C7"/>
        <w:category>
          <w:name w:val="General"/>
          <w:gallery w:val="placeholder"/>
        </w:category>
        <w:types>
          <w:type w:val="bbPlcHdr"/>
        </w:types>
        <w:behaviors>
          <w:behavior w:val="content"/>
        </w:behaviors>
        <w:guid w:val="{24479FA0-D06F-4301-BE3B-818C4CC155A6}"/>
      </w:docPartPr>
      <w:docPartBody>
        <w:p w:rsidR="00697B3C" w:rsidRDefault="00710753">
          <w:pPr>
            <w:pStyle w:val="0153A034BEDD435F95AF9AB4A5F614C7"/>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753"/>
    <w:rsid w:val="00697B3C"/>
    <w:rsid w:val="00710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FE684E71EE47539B7AF3C749CD6FDB">
    <w:name w:val="DDFE684E71EE47539B7AF3C749CD6FDB"/>
  </w:style>
  <w:style w:type="paragraph" w:customStyle="1" w:styleId="3225F740D25443DBAEFFDDDD13C25BE2">
    <w:name w:val="3225F740D25443DBAEFFDDDD13C25BE2"/>
  </w:style>
  <w:style w:type="paragraph" w:customStyle="1" w:styleId="DCA9BCC576FF4DA093A79F2F2492762E">
    <w:name w:val="DCA9BCC576FF4DA093A79F2F2492762E"/>
  </w:style>
  <w:style w:type="paragraph" w:customStyle="1" w:styleId="ED11A2FFD5FA4568912F71370B62FB19">
    <w:name w:val="ED11A2FFD5FA4568912F71370B62FB19"/>
  </w:style>
  <w:style w:type="paragraph" w:customStyle="1" w:styleId="EC2E2926AD51453F81E55BED675D6614">
    <w:name w:val="EC2E2926AD51453F81E55BED675D6614"/>
  </w:style>
  <w:style w:type="paragraph" w:customStyle="1" w:styleId="BB38C9B4B6DF429A96E480A2420827A0">
    <w:name w:val="BB38C9B4B6DF429A96E480A2420827A0"/>
  </w:style>
  <w:style w:type="paragraph" w:customStyle="1" w:styleId="A4062D85A9E94093AAFDE4F05E426122">
    <w:name w:val="A4062D85A9E94093AAFDE4F05E426122"/>
  </w:style>
  <w:style w:type="paragraph" w:customStyle="1" w:styleId="0153A034BEDD435F95AF9AB4A5F614C7">
    <w:name w:val="0153A034BEDD435F95AF9AB4A5F614C7"/>
  </w:style>
  <w:style w:type="paragraph" w:customStyle="1" w:styleId="4B3361561C294116AA506F711877CA16">
    <w:name w:val="4B3361561C294116AA506F711877CA16"/>
  </w:style>
  <w:style w:type="paragraph" w:customStyle="1" w:styleId="2CB99362D714419B89581D8B5A6E5C30">
    <w:name w:val="2CB99362D714419B89581D8B5A6E5C30"/>
  </w:style>
  <w:style w:type="paragraph" w:customStyle="1" w:styleId="EC2E9B0C1D9E4F15B76A2871ABA1D947">
    <w:name w:val="EC2E9B0C1D9E4F15B76A2871ABA1D947"/>
  </w:style>
  <w:style w:type="paragraph" w:customStyle="1" w:styleId="A06C611F823B43A69BD85F49272BE36E">
    <w:name w:val="A06C611F823B43A69BD85F49272BE36E"/>
  </w:style>
  <w:style w:type="paragraph" w:customStyle="1" w:styleId="56FF6442ED3A4075A6DB463EA8EC52BE">
    <w:name w:val="56FF6442ED3A4075A6DB463EA8EC52BE"/>
  </w:style>
  <w:style w:type="paragraph" w:customStyle="1" w:styleId="3B8875EE779940B7A7C7C5B328D9D8B9">
    <w:name w:val="3B8875EE779940B7A7C7C5B328D9D8B9"/>
  </w:style>
  <w:style w:type="paragraph" w:customStyle="1" w:styleId="3106E5B0182B45B9AEB6D3C9FEF93B8D">
    <w:name w:val="3106E5B0182B45B9AEB6D3C9FEF93B8D"/>
  </w:style>
  <w:style w:type="paragraph" w:customStyle="1" w:styleId="33C4E914B0CF49D1B75DBC26628EE93F">
    <w:name w:val="33C4E914B0CF49D1B75DBC26628EE93F"/>
  </w:style>
  <w:style w:type="paragraph" w:customStyle="1" w:styleId="E29EB69F5BE04870B0BDF2320E6CF60B">
    <w:name w:val="E29EB69F5BE04870B0BDF2320E6CF60B"/>
  </w:style>
  <w:style w:type="paragraph" w:customStyle="1" w:styleId="2338059316AA4486B486C97D85759118">
    <w:name w:val="2338059316AA4486B486C97D85759118"/>
  </w:style>
  <w:style w:type="paragraph" w:customStyle="1" w:styleId="F0C609CE872B42B1BC3D526BFE665F81">
    <w:name w:val="F0C609CE872B42B1BC3D526BFE665F81"/>
  </w:style>
  <w:style w:type="paragraph" w:customStyle="1" w:styleId="EA8B3E51D23947C7A867C61A57E9C709">
    <w:name w:val="EA8B3E51D23947C7A867C61A57E9C709"/>
  </w:style>
  <w:style w:type="paragraph" w:customStyle="1" w:styleId="494CEE2E860B4EB9A69EFD617EB49B55">
    <w:name w:val="494CEE2E860B4EB9A69EFD617EB49B55"/>
    <w:rsid w:val="00710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D43FFF-DB4D-48F9-9B06-D3ECC1826E47}">
  <ds:schemaRefs>
    <ds:schemaRef ds:uri="http://purl.org/dc/elements/1.1/"/>
    <ds:schemaRef ds:uri="http://schemas.microsoft.com/office/2006/metadata/properties"/>
    <ds:schemaRef ds:uri="4873beb7-5857-4685-be1f-d57550cc96cc"/>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616F61A9-32D4-4972-B771-741E0A1C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TotalTime>
  <Pages>3</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neckett</dc:creator>
  <cp:keywords/>
  <dc:description/>
  <cp:lastModifiedBy>cwelch</cp:lastModifiedBy>
  <cp:revision>2</cp:revision>
  <cp:lastPrinted>2019-03-08T16:05:00Z</cp:lastPrinted>
  <dcterms:created xsi:type="dcterms:W3CDTF">2020-09-30T10:38:00Z</dcterms:created>
  <dcterms:modified xsi:type="dcterms:W3CDTF">2020-09-30T10:38:00Z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